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6C752" w14:textId="77777777" w:rsidR="00662F54" w:rsidRPr="005C3481" w:rsidRDefault="00662F54" w:rsidP="00662F54">
      <w:pPr>
        <w:rPr>
          <w:rFonts w:ascii="Calibri" w:hAnsi="Calibri" w:cs="Calibri"/>
        </w:rPr>
      </w:pPr>
    </w:p>
    <w:p w14:paraId="3944E57D" w14:textId="2DE40F76" w:rsidR="005C3481" w:rsidRPr="00305385" w:rsidRDefault="00D30339" w:rsidP="00AD6AD9">
      <w:pPr>
        <w:spacing w:line="360" w:lineRule="auto"/>
        <w:jc w:val="center"/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Cs/>
          <w:sz w:val="28"/>
          <w:szCs w:val="28"/>
        </w:rPr>
        <w:t>Referat</w:t>
      </w:r>
      <w:r w:rsidR="0060146E" w:rsidRPr="00305385">
        <w:rPr>
          <w:rFonts w:ascii="Calibri" w:hAnsi="Calibri" w:cs="Calibri"/>
          <w:bCs/>
          <w:sz w:val="28"/>
          <w:szCs w:val="28"/>
        </w:rPr>
        <w:t xml:space="preserve"> </w:t>
      </w:r>
      <w:r w:rsidR="00662F54" w:rsidRPr="00305385">
        <w:rPr>
          <w:rFonts w:ascii="Calibri" w:hAnsi="Calibri" w:cs="Calibri"/>
          <w:bCs/>
          <w:sz w:val="28"/>
          <w:szCs w:val="28"/>
        </w:rPr>
        <w:t>bestyrelsesmøde</w:t>
      </w:r>
      <w:r w:rsidR="00AD6AD9" w:rsidRPr="00305385">
        <w:rPr>
          <w:rFonts w:ascii="Calibri" w:hAnsi="Calibri" w:cs="Calibri"/>
          <w:bCs/>
          <w:sz w:val="28"/>
          <w:szCs w:val="28"/>
        </w:rPr>
        <w:t xml:space="preserve"> nr. 15</w:t>
      </w:r>
      <w:r w:rsidR="0060146E" w:rsidRPr="00305385">
        <w:rPr>
          <w:rFonts w:ascii="Calibri" w:hAnsi="Calibri" w:cs="Calibri"/>
          <w:bCs/>
          <w:sz w:val="28"/>
          <w:szCs w:val="28"/>
        </w:rPr>
        <w:t>6</w:t>
      </w:r>
    </w:p>
    <w:p w14:paraId="0D79377C" w14:textId="4D9AB205" w:rsidR="00C003E7" w:rsidRPr="00AD6AD9" w:rsidRDefault="00736AB3" w:rsidP="00AD6AD9">
      <w:pPr>
        <w:spacing w:line="360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Torsdag </w:t>
      </w:r>
      <w:r w:rsidR="002504BF" w:rsidRPr="00AD6AD9">
        <w:rPr>
          <w:rFonts w:ascii="Calibri" w:hAnsi="Calibri" w:cs="Calibri"/>
          <w:b/>
          <w:sz w:val="28"/>
          <w:szCs w:val="28"/>
        </w:rPr>
        <w:t xml:space="preserve">d. </w:t>
      </w:r>
      <w:r w:rsidR="0060146E">
        <w:rPr>
          <w:rFonts w:ascii="Calibri" w:hAnsi="Calibri" w:cs="Calibri"/>
          <w:b/>
          <w:sz w:val="28"/>
          <w:szCs w:val="28"/>
        </w:rPr>
        <w:t>15</w:t>
      </w:r>
      <w:r w:rsidR="00744D32">
        <w:rPr>
          <w:rFonts w:ascii="Calibri" w:hAnsi="Calibri" w:cs="Calibri"/>
          <w:b/>
          <w:sz w:val="28"/>
          <w:szCs w:val="28"/>
        </w:rPr>
        <w:t xml:space="preserve">. </w:t>
      </w:r>
      <w:r w:rsidR="00672CA1">
        <w:rPr>
          <w:rFonts w:ascii="Calibri" w:hAnsi="Calibri" w:cs="Calibri"/>
          <w:b/>
          <w:sz w:val="28"/>
          <w:szCs w:val="28"/>
        </w:rPr>
        <w:t>01</w:t>
      </w:r>
      <w:r w:rsidR="00801C0F" w:rsidRPr="00AD6AD9">
        <w:rPr>
          <w:rFonts w:ascii="Calibri" w:hAnsi="Calibri" w:cs="Calibri"/>
          <w:b/>
          <w:sz w:val="28"/>
          <w:szCs w:val="28"/>
        </w:rPr>
        <w:t>.</w:t>
      </w:r>
      <w:r w:rsidR="00672CA1">
        <w:rPr>
          <w:rFonts w:ascii="Calibri" w:hAnsi="Calibri" w:cs="Calibri"/>
          <w:b/>
          <w:sz w:val="28"/>
          <w:szCs w:val="28"/>
        </w:rPr>
        <w:t xml:space="preserve">2026 kl. </w:t>
      </w:r>
      <w:r w:rsidR="00801C0F" w:rsidRPr="00AD6AD9">
        <w:rPr>
          <w:rFonts w:ascii="Calibri" w:hAnsi="Calibri" w:cs="Calibri"/>
          <w:b/>
          <w:sz w:val="28"/>
          <w:szCs w:val="28"/>
        </w:rPr>
        <w:t xml:space="preserve"> 19</w:t>
      </w:r>
      <w:r w:rsidR="00AD6AD9" w:rsidRPr="00AD6AD9">
        <w:rPr>
          <w:rFonts w:ascii="Calibri" w:hAnsi="Calibri" w:cs="Calibri"/>
          <w:b/>
          <w:sz w:val="28"/>
          <w:szCs w:val="28"/>
        </w:rPr>
        <w:t>.00</w:t>
      </w:r>
    </w:p>
    <w:p w14:paraId="3587EDC3" w14:textId="651140F9" w:rsidR="00C003E7" w:rsidRPr="005C3481" w:rsidRDefault="00C003E7" w:rsidP="00AD6AD9">
      <w:pPr>
        <w:jc w:val="center"/>
        <w:rPr>
          <w:rFonts w:ascii="Calibri" w:hAnsi="Calibri" w:cs="Calibri"/>
        </w:rPr>
      </w:pPr>
      <w:r w:rsidRPr="005C3481">
        <w:rPr>
          <w:rFonts w:ascii="Calibri" w:hAnsi="Calibri" w:cs="Calibri"/>
        </w:rPr>
        <w:t>i kælderen hos 3 F, Præsteg</w:t>
      </w:r>
      <w:r w:rsidR="00AD6AD9">
        <w:rPr>
          <w:rFonts w:ascii="Calibri" w:hAnsi="Calibri" w:cs="Calibri"/>
        </w:rPr>
        <w:t>å</w:t>
      </w:r>
      <w:r w:rsidRPr="005C3481">
        <w:rPr>
          <w:rFonts w:ascii="Calibri" w:hAnsi="Calibri" w:cs="Calibri"/>
        </w:rPr>
        <w:t>rdsvej 2 i Hedensted</w:t>
      </w:r>
    </w:p>
    <w:p w14:paraId="3DEE3C99" w14:textId="77777777" w:rsidR="00744D32" w:rsidRDefault="00744D32" w:rsidP="00744D32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68E0CCD1" w14:textId="77777777" w:rsidR="00D62050" w:rsidRDefault="00D62050" w:rsidP="00744D32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175B0C3A" w14:textId="5A4374B3" w:rsidR="00AD6AD9" w:rsidRPr="00744D32" w:rsidRDefault="00744D32" w:rsidP="00744D32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744D32">
        <w:rPr>
          <w:rFonts w:ascii="Calibri" w:hAnsi="Calibri" w:cs="Calibri"/>
          <w:b/>
          <w:bCs/>
          <w:sz w:val="28"/>
          <w:szCs w:val="28"/>
        </w:rPr>
        <w:t xml:space="preserve">Dagsorden </w:t>
      </w:r>
    </w:p>
    <w:p w14:paraId="24114A43" w14:textId="77777777" w:rsidR="00AD6AD9" w:rsidRDefault="00AD6AD9" w:rsidP="00C003E7">
      <w:pPr>
        <w:rPr>
          <w:rFonts w:ascii="Calibri" w:hAnsi="Calibri" w:cs="Calibri"/>
          <w:b/>
          <w:bCs/>
          <w:sz w:val="28"/>
          <w:szCs w:val="28"/>
        </w:rPr>
      </w:pPr>
    </w:p>
    <w:p w14:paraId="486BC1BA" w14:textId="77777777" w:rsidR="00A05BC6" w:rsidRPr="00744D32" w:rsidRDefault="00A05BC6" w:rsidP="00C003E7">
      <w:pPr>
        <w:rPr>
          <w:rFonts w:ascii="Calibri" w:hAnsi="Calibri" w:cs="Calibri"/>
          <w:b/>
          <w:bCs/>
          <w:sz w:val="28"/>
          <w:szCs w:val="28"/>
        </w:rPr>
      </w:pPr>
    </w:p>
    <w:p w14:paraId="25DA1271" w14:textId="51E02642" w:rsidR="00D30339" w:rsidRPr="00D30339" w:rsidRDefault="00AD6AD9" w:rsidP="00D30339">
      <w:pPr>
        <w:pStyle w:val="Listeafsnit"/>
        <w:numPr>
          <w:ilvl w:val="0"/>
          <w:numId w:val="1"/>
        </w:numPr>
        <w:ind w:left="993" w:hanging="633"/>
        <w:rPr>
          <w:rFonts w:cs="Calibri"/>
          <w:sz w:val="24"/>
          <w:szCs w:val="24"/>
        </w:rPr>
      </w:pPr>
      <w:r w:rsidRPr="00D57E06">
        <w:rPr>
          <w:rFonts w:cs="Calibri"/>
          <w:b/>
          <w:bCs/>
          <w:sz w:val="24"/>
          <w:szCs w:val="24"/>
        </w:rPr>
        <w:t>R</w:t>
      </w:r>
      <w:r w:rsidR="00C003E7" w:rsidRPr="00D57E06">
        <w:rPr>
          <w:rFonts w:cs="Calibri"/>
          <w:b/>
          <w:bCs/>
          <w:sz w:val="24"/>
          <w:szCs w:val="24"/>
        </w:rPr>
        <w:t>egistrering af fremmødte</w:t>
      </w:r>
    </w:p>
    <w:p w14:paraId="31D350A9" w14:textId="6BADD6C6" w:rsidR="00D30339" w:rsidRDefault="005B3713" w:rsidP="00D30339">
      <w:pPr>
        <w:pStyle w:val="Listeafsnit"/>
        <w:ind w:left="993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Louise, Inga, Malene, Mihai, Gitte og Michael</w:t>
      </w:r>
    </w:p>
    <w:p w14:paraId="58035539" w14:textId="4F52707B" w:rsidR="005B3713" w:rsidRPr="00D30339" w:rsidRDefault="005B3713" w:rsidP="00D30339">
      <w:pPr>
        <w:pStyle w:val="Listeafsnit"/>
        <w:ind w:left="993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Afbud fra: Lone og Torben</w:t>
      </w:r>
    </w:p>
    <w:p w14:paraId="73E994F9" w14:textId="77777777" w:rsidR="00D30339" w:rsidRPr="00D30339" w:rsidRDefault="00D30339" w:rsidP="00D30339">
      <w:pPr>
        <w:pStyle w:val="Listeafsnit"/>
        <w:ind w:left="993"/>
        <w:rPr>
          <w:rFonts w:cs="Calibri"/>
          <w:sz w:val="24"/>
          <w:szCs w:val="24"/>
        </w:rPr>
      </w:pPr>
    </w:p>
    <w:p w14:paraId="74826053" w14:textId="50186810" w:rsidR="00D30339" w:rsidRPr="00D30339" w:rsidRDefault="00D30339" w:rsidP="00D30339">
      <w:pPr>
        <w:pStyle w:val="Listeafsnit"/>
        <w:numPr>
          <w:ilvl w:val="0"/>
          <w:numId w:val="1"/>
        </w:numPr>
        <w:ind w:left="993" w:hanging="633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Michael Maaløe</w:t>
      </w:r>
    </w:p>
    <w:p w14:paraId="2456F1D6" w14:textId="77777777" w:rsidR="009417B6" w:rsidRDefault="009417B6" w:rsidP="00D30339">
      <w:pPr>
        <w:pStyle w:val="Listeafsnit"/>
        <w:ind w:left="993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Planlægger at komme når han kan, og håber at det kan skabe fælles regi. </w:t>
      </w:r>
    </w:p>
    <w:p w14:paraId="5FBEE8B3" w14:textId="77777777" w:rsidR="00DF7F75" w:rsidRDefault="00DF7F75" w:rsidP="00D30339">
      <w:pPr>
        <w:pStyle w:val="Listeafsnit"/>
        <w:ind w:left="993"/>
        <w:rPr>
          <w:rFonts w:cs="Calibri"/>
          <w:sz w:val="24"/>
          <w:szCs w:val="24"/>
        </w:rPr>
      </w:pPr>
    </w:p>
    <w:p w14:paraId="12CFF460" w14:textId="0D18EEAA" w:rsidR="00DF7F75" w:rsidRDefault="00DF7F75" w:rsidP="00D30339">
      <w:pPr>
        <w:pStyle w:val="Listeafsnit"/>
        <w:ind w:left="993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Michael er kommet i Sundhedsråd Horsens og regional udvikling. </w:t>
      </w:r>
    </w:p>
    <w:p w14:paraId="26B2E0EC" w14:textId="77777777" w:rsidR="009417B6" w:rsidRDefault="009417B6" w:rsidP="00D30339">
      <w:pPr>
        <w:pStyle w:val="Listeafsnit"/>
        <w:ind w:left="993"/>
        <w:rPr>
          <w:rFonts w:cs="Calibri"/>
          <w:sz w:val="24"/>
          <w:szCs w:val="24"/>
        </w:rPr>
      </w:pPr>
    </w:p>
    <w:p w14:paraId="1FFD6E22" w14:textId="47422407" w:rsidR="00A05BC6" w:rsidRDefault="009417B6" w:rsidP="00D30339">
      <w:pPr>
        <w:pStyle w:val="Listeafsnit"/>
        <w:ind w:left="993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Uddannelse rykket fra uddannelsesministeriet til regionerne. </w:t>
      </w:r>
      <w:r w:rsidR="00CC2579">
        <w:rPr>
          <w:rFonts w:cs="Calibri"/>
          <w:sz w:val="24"/>
          <w:szCs w:val="24"/>
        </w:rPr>
        <w:br/>
      </w:r>
    </w:p>
    <w:p w14:paraId="1559D653" w14:textId="77777777" w:rsidR="00C5669C" w:rsidRDefault="00C003E7" w:rsidP="007F7CE7">
      <w:pPr>
        <w:pStyle w:val="Listeafsnit"/>
        <w:numPr>
          <w:ilvl w:val="0"/>
          <w:numId w:val="1"/>
        </w:numPr>
        <w:ind w:left="993" w:hanging="633"/>
        <w:rPr>
          <w:rFonts w:cs="Calibri"/>
          <w:sz w:val="24"/>
          <w:szCs w:val="24"/>
        </w:rPr>
      </w:pPr>
      <w:r w:rsidRPr="00C5669C">
        <w:rPr>
          <w:rFonts w:cs="Calibri"/>
          <w:b/>
          <w:bCs/>
          <w:sz w:val="24"/>
          <w:szCs w:val="24"/>
        </w:rPr>
        <w:t>Godkendelse af referat fra bestyrelsesmøde</w:t>
      </w:r>
      <w:r w:rsidR="00744D32" w:rsidRPr="00C5669C">
        <w:rPr>
          <w:rFonts w:cs="Calibri"/>
          <w:b/>
          <w:bCs/>
          <w:sz w:val="24"/>
          <w:szCs w:val="24"/>
        </w:rPr>
        <w:t xml:space="preserve"> </w:t>
      </w:r>
      <w:r w:rsidR="004D088D" w:rsidRPr="00C5669C">
        <w:rPr>
          <w:rFonts w:cs="Calibri"/>
          <w:b/>
          <w:bCs/>
          <w:sz w:val="24"/>
          <w:szCs w:val="24"/>
        </w:rPr>
        <w:t>15</w:t>
      </w:r>
      <w:r w:rsidR="00305385" w:rsidRPr="00C5669C">
        <w:rPr>
          <w:rFonts w:cs="Calibri"/>
          <w:b/>
          <w:bCs/>
          <w:sz w:val="24"/>
          <w:szCs w:val="24"/>
        </w:rPr>
        <w:t>5</w:t>
      </w:r>
      <w:r w:rsidR="004D088D" w:rsidRPr="00C5669C">
        <w:rPr>
          <w:rFonts w:cs="Calibri"/>
          <w:b/>
          <w:bCs/>
          <w:sz w:val="24"/>
          <w:szCs w:val="24"/>
        </w:rPr>
        <w:t xml:space="preserve"> d. </w:t>
      </w:r>
      <w:r w:rsidR="00C5669C" w:rsidRPr="00C5669C">
        <w:rPr>
          <w:rFonts w:cs="Calibri"/>
          <w:b/>
          <w:bCs/>
          <w:sz w:val="24"/>
          <w:szCs w:val="24"/>
        </w:rPr>
        <w:t>20</w:t>
      </w:r>
      <w:r w:rsidR="004D088D" w:rsidRPr="00C5669C">
        <w:rPr>
          <w:rFonts w:cs="Calibri"/>
          <w:b/>
          <w:bCs/>
          <w:sz w:val="24"/>
          <w:szCs w:val="24"/>
        </w:rPr>
        <w:t>-</w:t>
      </w:r>
      <w:r w:rsidR="00C5669C" w:rsidRPr="00C5669C">
        <w:rPr>
          <w:rFonts w:cs="Calibri"/>
          <w:b/>
          <w:bCs/>
          <w:sz w:val="24"/>
          <w:szCs w:val="24"/>
        </w:rPr>
        <w:t>11</w:t>
      </w:r>
      <w:r w:rsidR="004D088D" w:rsidRPr="00C5669C">
        <w:rPr>
          <w:rFonts w:cs="Calibri"/>
          <w:b/>
          <w:bCs/>
          <w:sz w:val="24"/>
          <w:szCs w:val="24"/>
        </w:rPr>
        <w:t>-2025</w:t>
      </w:r>
      <w:r w:rsidR="004D088D" w:rsidRPr="00C5669C">
        <w:rPr>
          <w:rFonts w:cs="Calibri"/>
          <w:sz w:val="24"/>
          <w:szCs w:val="24"/>
        </w:rPr>
        <w:t xml:space="preserve"> </w:t>
      </w:r>
    </w:p>
    <w:p w14:paraId="6204B4FE" w14:textId="13978E74" w:rsidR="00D30339" w:rsidRDefault="009C2A08" w:rsidP="00D30339">
      <w:pPr>
        <w:pStyle w:val="Listeafsnit"/>
        <w:ind w:left="993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Godkendt</w:t>
      </w:r>
    </w:p>
    <w:p w14:paraId="3F728718" w14:textId="77777777" w:rsidR="00E05195" w:rsidRDefault="00E05195" w:rsidP="00E05195">
      <w:pPr>
        <w:pStyle w:val="Listeafsnit"/>
        <w:ind w:left="993"/>
        <w:rPr>
          <w:rFonts w:cs="Calibri"/>
          <w:sz w:val="24"/>
          <w:szCs w:val="24"/>
        </w:rPr>
      </w:pPr>
    </w:p>
    <w:p w14:paraId="44A2C074" w14:textId="166ACD00" w:rsidR="00E05195" w:rsidRDefault="00824A74" w:rsidP="007F7CE7">
      <w:pPr>
        <w:pStyle w:val="Listeafsnit"/>
        <w:numPr>
          <w:ilvl w:val="0"/>
          <w:numId w:val="1"/>
        </w:numPr>
        <w:ind w:left="993" w:hanging="633"/>
        <w:rPr>
          <w:rFonts w:cs="Calibri"/>
          <w:b/>
          <w:bCs/>
          <w:sz w:val="24"/>
          <w:szCs w:val="24"/>
        </w:rPr>
      </w:pPr>
      <w:r w:rsidRPr="00824A74">
        <w:rPr>
          <w:rFonts w:cs="Calibri"/>
          <w:b/>
          <w:bCs/>
          <w:sz w:val="24"/>
          <w:szCs w:val="24"/>
        </w:rPr>
        <w:t>Status økonomi</w:t>
      </w:r>
    </w:p>
    <w:p w14:paraId="45F87F2C" w14:textId="4E6A624B" w:rsidR="00D30339" w:rsidRDefault="00781F2C" w:rsidP="00D30339">
      <w:pPr>
        <w:pStyle w:val="Listeafsnit"/>
        <w:ind w:left="993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Konto til folketinget afventer seminar.</w:t>
      </w:r>
    </w:p>
    <w:p w14:paraId="43180843" w14:textId="75376077" w:rsidR="00781F2C" w:rsidRDefault="00781F2C" w:rsidP="00D30339">
      <w:pPr>
        <w:pStyle w:val="Listeafsnit"/>
        <w:ind w:left="993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Julefrokosten kostede </w:t>
      </w:r>
      <w:r w:rsidR="00A07CFF">
        <w:rPr>
          <w:rFonts w:cs="Calibri"/>
          <w:sz w:val="24"/>
          <w:szCs w:val="24"/>
        </w:rPr>
        <w:t xml:space="preserve">4.341,20. </w:t>
      </w:r>
    </w:p>
    <w:p w14:paraId="121B6294" w14:textId="48BDA78A" w:rsidR="00A07CFF" w:rsidRDefault="00A07CFF" w:rsidP="00D30339">
      <w:pPr>
        <w:pStyle w:val="Listeafsnit"/>
        <w:ind w:left="993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Regnskabet er færdigt og skal revideres d. </w:t>
      </w:r>
      <w:r w:rsidR="008C7CD5">
        <w:rPr>
          <w:rFonts w:cs="Calibri"/>
          <w:sz w:val="24"/>
          <w:szCs w:val="24"/>
        </w:rPr>
        <w:t xml:space="preserve">16/2. </w:t>
      </w:r>
    </w:p>
    <w:p w14:paraId="2B6C42D2" w14:textId="39C9DFAA" w:rsidR="008C7CD5" w:rsidRPr="00330055" w:rsidRDefault="008C7CD5" w:rsidP="00D30339">
      <w:pPr>
        <w:pStyle w:val="Listeafsnit"/>
        <w:ind w:left="993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Budget laves på næste bestyrelsesmøde</w:t>
      </w:r>
      <w:r w:rsidR="0057206E">
        <w:rPr>
          <w:rFonts w:cs="Calibri"/>
          <w:sz w:val="24"/>
          <w:szCs w:val="24"/>
        </w:rPr>
        <w:t xml:space="preserve">, samt aftaler om partiskat. </w:t>
      </w:r>
    </w:p>
    <w:p w14:paraId="4CC89209" w14:textId="77777777" w:rsidR="00CE026D" w:rsidRPr="00CE026D" w:rsidRDefault="00CE026D" w:rsidP="00CE026D">
      <w:pPr>
        <w:pStyle w:val="Listeafsnit"/>
        <w:rPr>
          <w:rFonts w:cs="Calibri"/>
          <w:b/>
          <w:bCs/>
          <w:sz w:val="24"/>
          <w:szCs w:val="24"/>
        </w:rPr>
      </w:pPr>
    </w:p>
    <w:p w14:paraId="3EFB6117" w14:textId="727C180D" w:rsidR="00CE026D" w:rsidRDefault="00CE026D" w:rsidP="007F7CE7">
      <w:pPr>
        <w:pStyle w:val="Listeafsnit"/>
        <w:numPr>
          <w:ilvl w:val="0"/>
          <w:numId w:val="1"/>
        </w:numPr>
        <w:ind w:left="993" w:hanging="633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Kommende møder – herunder generalforsamling </w:t>
      </w:r>
    </w:p>
    <w:p w14:paraId="5577C33F" w14:textId="2E36C2F1" w:rsidR="00D30339" w:rsidRDefault="001A4517" w:rsidP="00D30339">
      <w:pPr>
        <w:pStyle w:val="Listeafsnit"/>
        <w:ind w:left="993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Torben </w:t>
      </w:r>
      <w:r w:rsidR="004329BB">
        <w:rPr>
          <w:rFonts w:cs="Calibri"/>
          <w:sz w:val="24"/>
          <w:szCs w:val="24"/>
        </w:rPr>
        <w:t xml:space="preserve">kontakter Rask Mølle Kro, mht. til booking 5/3 klokken 19.00. </w:t>
      </w:r>
    </w:p>
    <w:p w14:paraId="33D665DD" w14:textId="3BC915BE" w:rsidR="004329BB" w:rsidRDefault="004329BB" w:rsidP="00D30339">
      <w:pPr>
        <w:pStyle w:val="Listeafsnit"/>
        <w:ind w:left="993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Louise har udkast med til formandens beretning til næste bestyrelsesmøde</w:t>
      </w:r>
      <w:r w:rsidR="009059EE">
        <w:rPr>
          <w:rFonts w:cs="Calibri"/>
          <w:sz w:val="24"/>
          <w:szCs w:val="24"/>
        </w:rPr>
        <w:t xml:space="preserve">, og modtager gerne input. </w:t>
      </w:r>
    </w:p>
    <w:p w14:paraId="6BB1281D" w14:textId="33B6E45B" w:rsidR="009059EE" w:rsidRDefault="009059EE" w:rsidP="00D30339">
      <w:pPr>
        <w:pStyle w:val="Listeafsnit"/>
        <w:ind w:left="993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Indkaldelse senest 5/2.</w:t>
      </w:r>
    </w:p>
    <w:p w14:paraId="52FD8354" w14:textId="3A4B7371" w:rsidR="0028397B" w:rsidRDefault="006B6BF8" w:rsidP="00D30339">
      <w:pPr>
        <w:pStyle w:val="Listeafsnit"/>
        <w:ind w:left="993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På valg er Inga, Gitte og Malene. Alle genopstiller. </w:t>
      </w:r>
    </w:p>
    <w:p w14:paraId="2DE35BD1" w14:textId="1995808D" w:rsidR="00F75615" w:rsidRDefault="00F75615" w:rsidP="00D30339">
      <w:pPr>
        <w:pStyle w:val="Listeafsnit"/>
        <w:ind w:left="993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Kasper skal have ordet. </w:t>
      </w:r>
    </w:p>
    <w:p w14:paraId="19606AA6" w14:textId="619786F0" w:rsidR="009E5163" w:rsidRDefault="009E5163" w:rsidP="00D30339">
      <w:pPr>
        <w:pStyle w:val="Listeafsnit"/>
        <w:ind w:left="993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Kommunalbestyrelsen skal have ordet. </w:t>
      </w:r>
    </w:p>
    <w:p w14:paraId="73DEF0C5" w14:textId="39DABE75" w:rsidR="00F75615" w:rsidRDefault="00F75615" w:rsidP="00D30339">
      <w:pPr>
        <w:pStyle w:val="Listeafsnit"/>
        <w:ind w:left="993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Thomas Monberg og Michael Maaløe inviteres med (max med en kort beretning).</w:t>
      </w:r>
    </w:p>
    <w:p w14:paraId="7A8D4068" w14:textId="28E44EDC" w:rsidR="005A260D" w:rsidRDefault="005A260D" w:rsidP="00D30339">
      <w:pPr>
        <w:pStyle w:val="Listeafsnit"/>
        <w:ind w:left="993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Malene laver foreløbig dagsorden. </w:t>
      </w:r>
    </w:p>
    <w:p w14:paraId="6C86C8F7" w14:textId="77777777" w:rsidR="003309A2" w:rsidRDefault="003309A2" w:rsidP="00D30339">
      <w:pPr>
        <w:pStyle w:val="Listeafsnit"/>
        <w:ind w:left="993"/>
        <w:rPr>
          <w:rFonts w:cs="Calibri"/>
          <w:sz w:val="24"/>
          <w:szCs w:val="24"/>
        </w:rPr>
      </w:pPr>
    </w:p>
    <w:p w14:paraId="5765ABB6" w14:textId="4E6D1258" w:rsidR="003309A2" w:rsidRDefault="003309A2" w:rsidP="00D30339">
      <w:pPr>
        <w:pStyle w:val="Listeafsnit"/>
        <w:ind w:left="993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Energimøde på onsdag 21/1 – Inga sender en reminder. </w:t>
      </w:r>
    </w:p>
    <w:p w14:paraId="4578BB1C" w14:textId="77777777" w:rsidR="009C47B2" w:rsidRDefault="009C47B2" w:rsidP="00D30339">
      <w:pPr>
        <w:pStyle w:val="Listeafsnit"/>
        <w:ind w:left="993"/>
        <w:rPr>
          <w:rFonts w:cs="Calibri"/>
          <w:sz w:val="24"/>
          <w:szCs w:val="24"/>
        </w:rPr>
      </w:pPr>
    </w:p>
    <w:p w14:paraId="48FB1BDB" w14:textId="1C12566F" w:rsidR="009C47B2" w:rsidRDefault="009C47B2" w:rsidP="009C47B2">
      <w:pPr>
        <w:pStyle w:val="Listeafsnit"/>
        <w:ind w:left="993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Møde med Horsens. Louise tager et møde med Jeanette i februar. </w:t>
      </w:r>
    </w:p>
    <w:p w14:paraId="1031F02B" w14:textId="3A747231" w:rsidR="009C47B2" w:rsidRPr="009C47B2" w:rsidRDefault="00241CDD" w:rsidP="009C47B2">
      <w:pPr>
        <w:pStyle w:val="Listeafsnit"/>
        <w:ind w:left="993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 xml:space="preserve">Arrangere en tur til Christiansborg i foråret, samt se arbejdermuseet. </w:t>
      </w:r>
    </w:p>
    <w:p w14:paraId="3E7484F8" w14:textId="77777777" w:rsidR="00CE026D" w:rsidRPr="00CE026D" w:rsidRDefault="00CE026D" w:rsidP="00CE026D">
      <w:pPr>
        <w:pStyle w:val="Listeafsnit"/>
        <w:rPr>
          <w:rFonts w:cs="Calibri"/>
          <w:b/>
          <w:bCs/>
          <w:sz w:val="24"/>
          <w:szCs w:val="24"/>
        </w:rPr>
      </w:pPr>
    </w:p>
    <w:p w14:paraId="0CAC0626" w14:textId="3F5709D5" w:rsidR="00CE026D" w:rsidRDefault="00DB2603" w:rsidP="007F7CE7">
      <w:pPr>
        <w:pStyle w:val="Listeafsnit"/>
        <w:numPr>
          <w:ilvl w:val="0"/>
          <w:numId w:val="1"/>
        </w:numPr>
        <w:ind w:left="993" w:hanging="633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Hjemmeside og facebook </w:t>
      </w:r>
    </w:p>
    <w:p w14:paraId="451FC407" w14:textId="28D533DC" w:rsidR="00D30339" w:rsidRDefault="005929BA" w:rsidP="00D30339">
      <w:pPr>
        <w:pStyle w:val="Listeafsnit"/>
        <w:ind w:left="993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Vi skal have fjernet ”kandidater” fra hjemmesiden. Malene kontakter New </w:t>
      </w:r>
      <w:proofErr w:type="spellStart"/>
      <w:r>
        <w:rPr>
          <w:rFonts w:cs="Calibri"/>
          <w:sz w:val="24"/>
          <w:szCs w:val="24"/>
        </w:rPr>
        <w:t>Beginning</w:t>
      </w:r>
      <w:proofErr w:type="spellEnd"/>
      <w:r>
        <w:rPr>
          <w:rFonts w:cs="Calibri"/>
          <w:sz w:val="24"/>
          <w:szCs w:val="24"/>
        </w:rPr>
        <w:t xml:space="preserve">. </w:t>
      </w:r>
    </w:p>
    <w:p w14:paraId="1E8791EA" w14:textId="408070D9" w:rsidR="001E37E3" w:rsidRDefault="001E37E3" w:rsidP="00D30339">
      <w:pPr>
        <w:pStyle w:val="Listeafsnit"/>
        <w:ind w:left="993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Inga opdaterer nyhedsbreve og referater på hjemmesiden. </w:t>
      </w:r>
    </w:p>
    <w:p w14:paraId="61C3CE41" w14:textId="69ECEFE7" w:rsidR="00A86688" w:rsidRPr="005929BA" w:rsidRDefault="00A86688" w:rsidP="00D30339">
      <w:pPr>
        <w:pStyle w:val="Listeafsnit"/>
        <w:ind w:left="993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Mihai giver fulde admin rettigheder til Malene og Louise</w:t>
      </w:r>
      <w:r w:rsidR="00D327C6">
        <w:rPr>
          <w:rFonts w:cs="Calibri"/>
          <w:sz w:val="24"/>
          <w:szCs w:val="24"/>
        </w:rPr>
        <w:t xml:space="preserve"> på facebook</w:t>
      </w:r>
      <w:r>
        <w:rPr>
          <w:rFonts w:cs="Calibri"/>
          <w:sz w:val="24"/>
          <w:szCs w:val="24"/>
        </w:rPr>
        <w:t xml:space="preserve">. </w:t>
      </w:r>
      <w:r w:rsidR="00D327C6">
        <w:rPr>
          <w:rFonts w:cs="Calibri"/>
          <w:sz w:val="24"/>
          <w:szCs w:val="24"/>
        </w:rPr>
        <w:t xml:space="preserve">Og Bent bliver slettet. </w:t>
      </w:r>
    </w:p>
    <w:p w14:paraId="01FBFD86" w14:textId="77777777" w:rsidR="00DB2603" w:rsidRPr="00DB2603" w:rsidRDefault="00DB2603" w:rsidP="00DB2603">
      <w:pPr>
        <w:pStyle w:val="Listeafsnit"/>
        <w:rPr>
          <w:rFonts w:cs="Calibri"/>
          <w:b/>
          <w:bCs/>
          <w:sz w:val="24"/>
          <w:szCs w:val="24"/>
        </w:rPr>
      </w:pPr>
    </w:p>
    <w:p w14:paraId="50D47792" w14:textId="7216D41F" w:rsidR="00DB2603" w:rsidRDefault="00DB2603" w:rsidP="007F7CE7">
      <w:pPr>
        <w:pStyle w:val="Listeafsnit"/>
        <w:numPr>
          <w:ilvl w:val="0"/>
          <w:numId w:val="1"/>
        </w:numPr>
        <w:ind w:left="993" w:hanging="633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Udlån til medlemmer af pavillon og ghettoblaster?? </w:t>
      </w:r>
    </w:p>
    <w:p w14:paraId="2548BC17" w14:textId="5E1921AD" w:rsidR="00D30339" w:rsidRPr="00054A58" w:rsidRDefault="00482D60" w:rsidP="00D30339">
      <w:pPr>
        <w:pStyle w:val="Listeafsnit"/>
        <w:ind w:left="993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”Annonce” i næste nyhedsbrev</w:t>
      </w:r>
      <w:r w:rsidR="004B25F8">
        <w:rPr>
          <w:rFonts w:cs="Calibri"/>
          <w:sz w:val="24"/>
          <w:szCs w:val="24"/>
        </w:rPr>
        <w:t xml:space="preserve"> om, at man </w:t>
      </w:r>
      <w:r w:rsidR="00825606">
        <w:rPr>
          <w:rFonts w:cs="Calibri"/>
          <w:sz w:val="24"/>
          <w:szCs w:val="24"/>
        </w:rPr>
        <w:t>k</w:t>
      </w:r>
      <w:r w:rsidR="004B25F8">
        <w:rPr>
          <w:rFonts w:cs="Calibri"/>
          <w:sz w:val="24"/>
          <w:szCs w:val="24"/>
        </w:rPr>
        <w:t xml:space="preserve">an låne dette. </w:t>
      </w:r>
      <w:r w:rsidR="00825606">
        <w:rPr>
          <w:rFonts w:cs="Calibri"/>
          <w:sz w:val="24"/>
          <w:szCs w:val="24"/>
        </w:rPr>
        <w:t xml:space="preserve">Det skal afleveres tilbage i sammen stand – låner hæfter for eventuelle skader. </w:t>
      </w:r>
    </w:p>
    <w:p w14:paraId="7F475539" w14:textId="77777777" w:rsidR="00DB2603" w:rsidRPr="00DB2603" w:rsidRDefault="00DB2603" w:rsidP="00DB2603">
      <w:pPr>
        <w:pStyle w:val="Listeafsnit"/>
        <w:rPr>
          <w:rFonts w:cs="Calibri"/>
          <w:b/>
          <w:bCs/>
          <w:sz w:val="24"/>
          <w:szCs w:val="24"/>
        </w:rPr>
      </w:pPr>
    </w:p>
    <w:p w14:paraId="032360DB" w14:textId="726476EC" w:rsidR="00DB2603" w:rsidRDefault="00FF7EF7" w:rsidP="007F7CE7">
      <w:pPr>
        <w:pStyle w:val="Listeafsnit"/>
        <w:numPr>
          <w:ilvl w:val="0"/>
          <w:numId w:val="1"/>
        </w:numPr>
        <w:ind w:left="993" w:hanging="633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Evt. og bordet rundt</w:t>
      </w:r>
    </w:p>
    <w:p w14:paraId="0C7942B4" w14:textId="236A4F26" w:rsidR="00310F2D" w:rsidRDefault="00310F2D" w:rsidP="00310F2D">
      <w:pPr>
        <w:pStyle w:val="Listeafsnit"/>
        <w:ind w:left="993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Kontakten til kommunalbestyrelsen på næste bestyrelsesmøde. </w:t>
      </w:r>
      <w:r w:rsidR="00935776">
        <w:rPr>
          <w:rFonts w:cs="Calibri"/>
          <w:sz w:val="24"/>
          <w:szCs w:val="24"/>
        </w:rPr>
        <w:t xml:space="preserve">Evt. medlemsmøde hver </w:t>
      </w:r>
      <w:r w:rsidR="00963761">
        <w:rPr>
          <w:rFonts w:cs="Calibri"/>
          <w:sz w:val="24"/>
          <w:szCs w:val="24"/>
        </w:rPr>
        <w:t>anden/</w:t>
      </w:r>
      <w:r w:rsidR="00935776">
        <w:rPr>
          <w:rFonts w:cs="Calibri"/>
          <w:sz w:val="24"/>
          <w:szCs w:val="24"/>
        </w:rPr>
        <w:t xml:space="preserve">tredje måned. </w:t>
      </w:r>
      <w:r w:rsidR="00963761">
        <w:rPr>
          <w:rFonts w:cs="Calibri"/>
          <w:sz w:val="24"/>
          <w:szCs w:val="24"/>
        </w:rPr>
        <w:t xml:space="preserve">5 udvalg i løbet af et år (prøve). </w:t>
      </w:r>
      <w:r w:rsidR="001B3451">
        <w:rPr>
          <w:rFonts w:cs="Calibri"/>
          <w:sz w:val="24"/>
          <w:szCs w:val="24"/>
        </w:rPr>
        <w:t xml:space="preserve">Louise kontakter Kasper. </w:t>
      </w:r>
    </w:p>
    <w:p w14:paraId="4A0EEDB6" w14:textId="77777777" w:rsidR="00825606" w:rsidRDefault="00825606" w:rsidP="00310F2D">
      <w:pPr>
        <w:pStyle w:val="Listeafsnit"/>
        <w:ind w:left="993"/>
        <w:rPr>
          <w:rFonts w:cs="Calibri"/>
          <w:sz w:val="24"/>
          <w:szCs w:val="24"/>
        </w:rPr>
      </w:pPr>
    </w:p>
    <w:p w14:paraId="6904B836" w14:textId="79E9E846" w:rsidR="00825606" w:rsidRPr="00310F2D" w:rsidRDefault="009D6ED0" w:rsidP="00310F2D">
      <w:pPr>
        <w:pStyle w:val="Listeafsnit"/>
        <w:ind w:left="993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Inga bygger sommerhus – er lige startet, de regner med at være færdige i </w:t>
      </w:r>
      <w:r w:rsidR="00AF5911">
        <w:rPr>
          <w:rFonts w:cs="Calibri"/>
          <w:sz w:val="24"/>
          <w:szCs w:val="24"/>
        </w:rPr>
        <w:t>j</w:t>
      </w:r>
      <w:r>
        <w:rPr>
          <w:rFonts w:cs="Calibri"/>
          <w:sz w:val="24"/>
          <w:szCs w:val="24"/>
        </w:rPr>
        <w:t xml:space="preserve">uli. </w:t>
      </w:r>
      <w:r w:rsidR="00AF5911">
        <w:rPr>
          <w:rFonts w:cs="Calibri"/>
          <w:sz w:val="24"/>
          <w:szCs w:val="24"/>
        </w:rPr>
        <w:t>Louises nye hundehvalp er lavet.</w:t>
      </w:r>
    </w:p>
    <w:p w14:paraId="305B4EAE" w14:textId="77777777" w:rsidR="00D30339" w:rsidRDefault="00D30339" w:rsidP="00D30339">
      <w:pPr>
        <w:pStyle w:val="Listeafsnit"/>
        <w:ind w:left="993"/>
        <w:rPr>
          <w:rFonts w:cs="Calibri"/>
          <w:b/>
          <w:bCs/>
          <w:sz w:val="24"/>
          <w:szCs w:val="24"/>
        </w:rPr>
      </w:pPr>
    </w:p>
    <w:p w14:paraId="39A34323" w14:textId="77777777" w:rsidR="00824A74" w:rsidRDefault="00824A74" w:rsidP="00824A74">
      <w:pPr>
        <w:pStyle w:val="Listeafsnit"/>
        <w:rPr>
          <w:rFonts w:cs="Calibri"/>
          <w:b/>
          <w:bCs/>
          <w:sz w:val="24"/>
          <w:szCs w:val="24"/>
        </w:rPr>
      </w:pPr>
    </w:p>
    <w:sectPr w:rsidR="00824A74">
      <w:headerReference w:type="default" r:id="rId7"/>
      <w:foot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BA00F" w14:textId="77777777" w:rsidR="00195D93" w:rsidRDefault="00195D93">
      <w:r>
        <w:separator/>
      </w:r>
    </w:p>
  </w:endnote>
  <w:endnote w:type="continuationSeparator" w:id="0">
    <w:p w14:paraId="01776CD2" w14:textId="77777777" w:rsidR="00195D93" w:rsidRDefault="00195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10601" w14:textId="77777777" w:rsidR="00B8516E" w:rsidRDefault="00B8516E" w:rsidP="00B8516E">
    <w:pPr>
      <w:pStyle w:val="Sidefod"/>
      <w:rPr>
        <w:rFonts w:ascii="Calibri" w:hAnsi="Calibri" w:cs="Calibri"/>
        <w:sz w:val="20"/>
        <w:szCs w:val="20"/>
      </w:rPr>
    </w:pPr>
    <w:r w:rsidRPr="00B8516E">
      <w:rPr>
        <w:rFonts w:ascii="Calibri" w:hAnsi="Calibri" w:cs="Calibri"/>
        <w:b/>
        <w:bCs/>
        <w:sz w:val="20"/>
        <w:szCs w:val="20"/>
      </w:rPr>
      <w:t>Formand</w:t>
    </w:r>
    <w:r>
      <w:rPr>
        <w:rFonts w:ascii="Calibri" w:hAnsi="Calibri" w:cs="Calibri"/>
        <w:b/>
        <w:bCs/>
        <w:sz w:val="20"/>
        <w:szCs w:val="20"/>
      </w:rPr>
      <w:t>:</w:t>
    </w:r>
    <w:r w:rsidRPr="00B8516E">
      <w:rPr>
        <w:rFonts w:ascii="Calibri" w:hAnsi="Calibri" w:cs="Calibri"/>
        <w:sz w:val="20"/>
        <w:szCs w:val="20"/>
      </w:rPr>
      <w:t xml:space="preserve"> Louise Stenmann, Ølholm Bygade 60 7160 Tørring </w:t>
    </w:r>
    <w:r>
      <w:rPr>
        <w:rFonts w:ascii="Calibri" w:hAnsi="Calibri" w:cs="Calibri"/>
        <w:sz w:val="20"/>
        <w:szCs w:val="20"/>
      </w:rPr>
      <w:t xml:space="preserve">   tlf. </w:t>
    </w:r>
    <w:r w:rsidRPr="00B8516E">
      <w:rPr>
        <w:rFonts w:ascii="Calibri" w:hAnsi="Calibri" w:cs="Calibri"/>
        <w:sz w:val="20"/>
        <w:szCs w:val="20"/>
      </w:rPr>
      <w:t>22502977</w:t>
    </w:r>
    <w:r>
      <w:rPr>
        <w:rFonts w:ascii="Calibri" w:hAnsi="Calibri" w:cs="Calibri"/>
        <w:sz w:val="20"/>
        <w:szCs w:val="20"/>
      </w:rPr>
      <w:t xml:space="preserve">.  mail: </w:t>
    </w:r>
    <w:hyperlink r:id="rId1" w:history="1">
      <w:r w:rsidRPr="00455F5C">
        <w:rPr>
          <w:rStyle w:val="Hyperlink"/>
          <w:rFonts w:ascii="Calibri" w:hAnsi="Calibri" w:cs="Calibri"/>
          <w:sz w:val="20"/>
          <w:szCs w:val="20"/>
        </w:rPr>
        <w:t>stenmann04@gmail.com</w:t>
      </w:r>
    </w:hyperlink>
    <w:r>
      <w:rPr>
        <w:rFonts w:ascii="Calibri" w:hAnsi="Calibri" w:cs="Calibri"/>
        <w:sz w:val="20"/>
        <w:szCs w:val="20"/>
      </w:rPr>
      <w:t xml:space="preserve"> </w:t>
    </w:r>
  </w:p>
  <w:p w14:paraId="20104A87" w14:textId="0DD655A0" w:rsidR="00B8516E" w:rsidRDefault="00B8516E" w:rsidP="00B8516E">
    <w:pPr>
      <w:pStyle w:val="Sidefod"/>
      <w:rPr>
        <w:rFonts w:ascii="Calibri" w:hAnsi="Calibri" w:cs="Calibri"/>
        <w:sz w:val="20"/>
        <w:szCs w:val="20"/>
      </w:rPr>
    </w:pPr>
    <w:r w:rsidRPr="00B8516E">
      <w:rPr>
        <w:rFonts w:ascii="Calibri" w:hAnsi="Calibri" w:cs="Calibri"/>
        <w:b/>
        <w:bCs/>
        <w:sz w:val="20"/>
        <w:szCs w:val="20"/>
      </w:rPr>
      <w:t xml:space="preserve">Medlemsansvarlig </w:t>
    </w:r>
    <w:r>
      <w:rPr>
        <w:rFonts w:ascii="Calibri" w:hAnsi="Calibri" w:cs="Calibri"/>
        <w:b/>
        <w:bCs/>
        <w:sz w:val="20"/>
        <w:szCs w:val="20"/>
      </w:rPr>
      <w:t xml:space="preserve">og kasserer: </w:t>
    </w:r>
    <w:r w:rsidRPr="00B8516E">
      <w:rPr>
        <w:rFonts w:ascii="Calibri" w:hAnsi="Calibri" w:cs="Calibri"/>
        <w:sz w:val="20"/>
        <w:szCs w:val="20"/>
      </w:rPr>
      <w:t xml:space="preserve"> Inga Sørensen</w:t>
    </w:r>
    <w:r>
      <w:rPr>
        <w:rFonts w:ascii="Calibri" w:hAnsi="Calibri" w:cs="Calibri"/>
        <w:sz w:val="20"/>
        <w:szCs w:val="20"/>
      </w:rPr>
      <w:t xml:space="preserve">, Kirkedalsvej 51K   tlf. 40327742    mail: </w:t>
    </w:r>
    <w:hyperlink r:id="rId2" w:history="1">
      <w:r w:rsidR="0031490B" w:rsidRPr="00FD202A">
        <w:rPr>
          <w:rStyle w:val="Hyperlink"/>
          <w:rFonts w:ascii="Calibri" w:hAnsi="Calibri" w:cs="Calibri"/>
          <w:sz w:val="20"/>
          <w:szCs w:val="20"/>
        </w:rPr>
        <w:t>ingasoerensen@outlook.dk</w:t>
      </w:r>
    </w:hyperlink>
    <w:r w:rsidR="0031490B">
      <w:rPr>
        <w:rFonts w:ascii="Calibri" w:hAnsi="Calibri" w:cs="Calibri"/>
        <w:sz w:val="20"/>
        <w:szCs w:val="20"/>
      </w:rPr>
      <w:t xml:space="preserve">  </w:t>
    </w:r>
  </w:p>
  <w:p w14:paraId="232D771B" w14:textId="77777777" w:rsidR="00B8516E" w:rsidRDefault="00B8516E" w:rsidP="00B8516E">
    <w:pPr>
      <w:pStyle w:val="Sidefod"/>
      <w:rPr>
        <w:rFonts w:ascii="Calibri" w:hAnsi="Calibri" w:cs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BFB31" w14:textId="77777777" w:rsidR="00195D93" w:rsidRDefault="00195D93">
      <w:r>
        <w:separator/>
      </w:r>
    </w:p>
  </w:footnote>
  <w:footnote w:type="continuationSeparator" w:id="0">
    <w:p w14:paraId="739358E8" w14:textId="77777777" w:rsidR="00195D93" w:rsidRDefault="00195D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FDE79" w14:textId="605564DD" w:rsidR="004F1AA8" w:rsidRPr="00073B62" w:rsidRDefault="00791A87" w:rsidP="00073B62">
    <w:pPr>
      <w:pStyle w:val="Sidehoved"/>
      <w:jc w:val="center"/>
    </w:pPr>
    <w:r>
      <w:rPr>
        <w:noProof/>
      </w:rPr>
      <w:drawing>
        <wp:inline distT="0" distB="0" distL="0" distR="0" wp14:anchorId="55257AF0" wp14:editId="2228C516">
          <wp:extent cx="447675" cy="438150"/>
          <wp:effectExtent l="0" t="0" r="0" b="0"/>
          <wp:docPr id="1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F1AA8">
      <w:t xml:space="preserve">               </w:t>
    </w:r>
    <w:r w:rsidR="00916BA9">
      <w:rPr>
        <w:b/>
        <w:bCs/>
        <w:color w:val="FF0000"/>
        <w:sz w:val="40"/>
      </w:rPr>
      <w:t>Socialdemokraterne i Hedensted</w:t>
    </w:r>
    <w:r w:rsidR="004F1AA8">
      <w:rPr>
        <w:b/>
        <w:bCs/>
        <w:color w:val="FF0000"/>
        <w:sz w:val="40"/>
      </w:rPr>
      <w:t xml:space="preserve">          </w:t>
    </w:r>
    <w:r>
      <w:rPr>
        <w:noProof/>
      </w:rPr>
      <w:drawing>
        <wp:inline distT="0" distB="0" distL="0" distR="0" wp14:anchorId="19EA3251" wp14:editId="4B524370">
          <wp:extent cx="447675" cy="438150"/>
          <wp:effectExtent l="0" t="0" r="0" b="0"/>
          <wp:docPr id="2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C31D0D"/>
    <w:multiLevelType w:val="multilevel"/>
    <w:tmpl w:val="858A9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97461D"/>
    <w:multiLevelType w:val="hybridMultilevel"/>
    <w:tmpl w:val="2AC4197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224770"/>
    <w:multiLevelType w:val="hybridMultilevel"/>
    <w:tmpl w:val="421EE920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BC5A25"/>
    <w:multiLevelType w:val="hybridMultilevel"/>
    <w:tmpl w:val="A11E6D18"/>
    <w:lvl w:ilvl="0" w:tplc="CD76E5F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A071B2"/>
    <w:multiLevelType w:val="hybridMultilevel"/>
    <w:tmpl w:val="167E59DE"/>
    <w:lvl w:ilvl="0" w:tplc="0406000F">
      <w:start w:val="1"/>
      <w:numFmt w:val="decimal"/>
      <w:lvlText w:val="%1."/>
      <w:lvlJc w:val="left"/>
      <w:pPr>
        <w:ind w:left="1080" w:hanging="360"/>
      </w:p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937991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55011070">
    <w:abstractNumId w:val="3"/>
  </w:num>
  <w:num w:numId="3" w16cid:durableId="2073035699">
    <w:abstractNumId w:val="1"/>
  </w:num>
  <w:num w:numId="4" w16cid:durableId="725185307">
    <w:abstractNumId w:val="4"/>
  </w:num>
  <w:num w:numId="5" w16cid:durableId="7789140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578642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proofState w:spelling="clean" w:grammar="clean"/>
  <w:attachedTemplate r:id="rId1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323"/>
    <w:rsid w:val="00016560"/>
    <w:rsid w:val="00024FF4"/>
    <w:rsid w:val="000319D8"/>
    <w:rsid w:val="00032119"/>
    <w:rsid w:val="00033904"/>
    <w:rsid w:val="00040AFB"/>
    <w:rsid w:val="00043875"/>
    <w:rsid w:val="000534FA"/>
    <w:rsid w:val="000537AF"/>
    <w:rsid w:val="00054A58"/>
    <w:rsid w:val="00064F51"/>
    <w:rsid w:val="000714A6"/>
    <w:rsid w:val="00071524"/>
    <w:rsid w:val="00073B62"/>
    <w:rsid w:val="00076708"/>
    <w:rsid w:val="000A7AF9"/>
    <w:rsid w:val="000B68DF"/>
    <w:rsid w:val="000D77EE"/>
    <w:rsid w:val="000E5764"/>
    <w:rsid w:val="00100CA9"/>
    <w:rsid w:val="00105F4F"/>
    <w:rsid w:val="00122D11"/>
    <w:rsid w:val="00124C62"/>
    <w:rsid w:val="001413D3"/>
    <w:rsid w:val="0014360B"/>
    <w:rsid w:val="00167A4C"/>
    <w:rsid w:val="001709DC"/>
    <w:rsid w:val="001850E3"/>
    <w:rsid w:val="00195D93"/>
    <w:rsid w:val="001A272D"/>
    <w:rsid w:val="001A4517"/>
    <w:rsid w:val="001B068D"/>
    <w:rsid w:val="001B3451"/>
    <w:rsid w:val="001B6DC0"/>
    <w:rsid w:val="001E37E3"/>
    <w:rsid w:val="001E6E25"/>
    <w:rsid w:val="001F7AC8"/>
    <w:rsid w:val="002231B3"/>
    <w:rsid w:val="00224318"/>
    <w:rsid w:val="0022595C"/>
    <w:rsid w:val="00241CDD"/>
    <w:rsid w:val="00243D5A"/>
    <w:rsid w:val="0024423D"/>
    <w:rsid w:val="002504BF"/>
    <w:rsid w:val="00253BF4"/>
    <w:rsid w:val="00266323"/>
    <w:rsid w:val="002727F2"/>
    <w:rsid w:val="0028397B"/>
    <w:rsid w:val="00287BBB"/>
    <w:rsid w:val="002B7A35"/>
    <w:rsid w:val="002C0EB7"/>
    <w:rsid w:val="002D4028"/>
    <w:rsid w:val="002E697A"/>
    <w:rsid w:val="002F181D"/>
    <w:rsid w:val="00304507"/>
    <w:rsid w:val="00305385"/>
    <w:rsid w:val="00305B11"/>
    <w:rsid w:val="00310F2D"/>
    <w:rsid w:val="0031490B"/>
    <w:rsid w:val="00330055"/>
    <w:rsid w:val="003309A2"/>
    <w:rsid w:val="00342DC9"/>
    <w:rsid w:val="00383AB8"/>
    <w:rsid w:val="003868F7"/>
    <w:rsid w:val="003959B0"/>
    <w:rsid w:val="003A023C"/>
    <w:rsid w:val="003B1C50"/>
    <w:rsid w:val="003C078A"/>
    <w:rsid w:val="003F46E4"/>
    <w:rsid w:val="00401FEE"/>
    <w:rsid w:val="004329BB"/>
    <w:rsid w:val="00442A80"/>
    <w:rsid w:val="00464BA6"/>
    <w:rsid w:val="00482D60"/>
    <w:rsid w:val="004B25F8"/>
    <w:rsid w:val="004B69FD"/>
    <w:rsid w:val="004C3102"/>
    <w:rsid w:val="004C4001"/>
    <w:rsid w:val="004D088D"/>
    <w:rsid w:val="004D4452"/>
    <w:rsid w:val="004D4E30"/>
    <w:rsid w:val="004E252C"/>
    <w:rsid w:val="004F10EB"/>
    <w:rsid w:val="004F1AA8"/>
    <w:rsid w:val="004F3571"/>
    <w:rsid w:val="00513FA2"/>
    <w:rsid w:val="00543F91"/>
    <w:rsid w:val="005537C0"/>
    <w:rsid w:val="00565EE9"/>
    <w:rsid w:val="00565EF8"/>
    <w:rsid w:val="00566AFA"/>
    <w:rsid w:val="0057206E"/>
    <w:rsid w:val="0058356C"/>
    <w:rsid w:val="00586823"/>
    <w:rsid w:val="005929BA"/>
    <w:rsid w:val="005A260D"/>
    <w:rsid w:val="005B3713"/>
    <w:rsid w:val="005B3B20"/>
    <w:rsid w:val="005B634A"/>
    <w:rsid w:val="005C3481"/>
    <w:rsid w:val="005D0D33"/>
    <w:rsid w:val="005D2203"/>
    <w:rsid w:val="005E2B6A"/>
    <w:rsid w:val="00600DC9"/>
    <w:rsid w:val="0060146E"/>
    <w:rsid w:val="00610267"/>
    <w:rsid w:val="0062490D"/>
    <w:rsid w:val="006470F5"/>
    <w:rsid w:val="00662F54"/>
    <w:rsid w:val="00672CA1"/>
    <w:rsid w:val="0067549A"/>
    <w:rsid w:val="00680460"/>
    <w:rsid w:val="006B6BF8"/>
    <w:rsid w:val="006D5604"/>
    <w:rsid w:val="00721FE8"/>
    <w:rsid w:val="00723188"/>
    <w:rsid w:val="00730770"/>
    <w:rsid w:val="00732EB2"/>
    <w:rsid w:val="00735870"/>
    <w:rsid w:val="00736AB3"/>
    <w:rsid w:val="00744D32"/>
    <w:rsid w:val="00760B8E"/>
    <w:rsid w:val="00764F38"/>
    <w:rsid w:val="007663D0"/>
    <w:rsid w:val="007674AC"/>
    <w:rsid w:val="007774D6"/>
    <w:rsid w:val="00781191"/>
    <w:rsid w:val="00781F2C"/>
    <w:rsid w:val="00791A87"/>
    <w:rsid w:val="007D1640"/>
    <w:rsid w:val="007E7C52"/>
    <w:rsid w:val="00801C0F"/>
    <w:rsid w:val="00822DA6"/>
    <w:rsid w:val="00824A74"/>
    <w:rsid w:val="00825606"/>
    <w:rsid w:val="00865F83"/>
    <w:rsid w:val="00866E56"/>
    <w:rsid w:val="00874DEB"/>
    <w:rsid w:val="00886772"/>
    <w:rsid w:val="008A5DB9"/>
    <w:rsid w:val="008C611D"/>
    <w:rsid w:val="008C7CD5"/>
    <w:rsid w:val="008D59DE"/>
    <w:rsid w:val="008D70F7"/>
    <w:rsid w:val="008D7897"/>
    <w:rsid w:val="009059EE"/>
    <w:rsid w:val="009126FD"/>
    <w:rsid w:val="00916BA9"/>
    <w:rsid w:val="0091726C"/>
    <w:rsid w:val="00935776"/>
    <w:rsid w:val="00936BDF"/>
    <w:rsid w:val="009417B6"/>
    <w:rsid w:val="009603A2"/>
    <w:rsid w:val="00963761"/>
    <w:rsid w:val="009754C6"/>
    <w:rsid w:val="00980919"/>
    <w:rsid w:val="009856DE"/>
    <w:rsid w:val="00986F4D"/>
    <w:rsid w:val="009A3328"/>
    <w:rsid w:val="009C0BCE"/>
    <w:rsid w:val="009C2A08"/>
    <w:rsid w:val="009C47B2"/>
    <w:rsid w:val="009D3FEE"/>
    <w:rsid w:val="009D6ED0"/>
    <w:rsid w:val="009E09F3"/>
    <w:rsid w:val="009E5163"/>
    <w:rsid w:val="009E6D81"/>
    <w:rsid w:val="009F045B"/>
    <w:rsid w:val="00A05489"/>
    <w:rsid w:val="00A05BC6"/>
    <w:rsid w:val="00A076AD"/>
    <w:rsid w:val="00A07CFF"/>
    <w:rsid w:val="00A120C3"/>
    <w:rsid w:val="00A3431B"/>
    <w:rsid w:val="00A832A2"/>
    <w:rsid w:val="00A86688"/>
    <w:rsid w:val="00A93810"/>
    <w:rsid w:val="00A9588B"/>
    <w:rsid w:val="00AA2A2D"/>
    <w:rsid w:val="00AA421E"/>
    <w:rsid w:val="00AB0658"/>
    <w:rsid w:val="00AB3263"/>
    <w:rsid w:val="00AD45BB"/>
    <w:rsid w:val="00AD6AD9"/>
    <w:rsid w:val="00AF20B7"/>
    <w:rsid w:val="00AF5911"/>
    <w:rsid w:val="00B343FA"/>
    <w:rsid w:val="00B629CF"/>
    <w:rsid w:val="00B67151"/>
    <w:rsid w:val="00B81790"/>
    <w:rsid w:val="00B82CF3"/>
    <w:rsid w:val="00B8516E"/>
    <w:rsid w:val="00B962C5"/>
    <w:rsid w:val="00B97DC0"/>
    <w:rsid w:val="00BB0359"/>
    <w:rsid w:val="00BC4D89"/>
    <w:rsid w:val="00BD46C8"/>
    <w:rsid w:val="00BF2666"/>
    <w:rsid w:val="00BF3667"/>
    <w:rsid w:val="00C003E7"/>
    <w:rsid w:val="00C123D6"/>
    <w:rsid w:val="00C371DA"/>
    <w:rsid w:val="00C5669C"/>
    <w:rsid w:val="00C5796C"/>
    <w:rsid w:val="00C57B2D"/>
    <w:rsid w:val="00C6165D"/>
    <w:rsid w:val="00C62EF7"/>
    <w:rsid w:val="00C632C6"/>
    <w:rsid w:val="00C70FE4"/>
    <w:rsid w:val="00C7123D"/>
    <w:rsid w:val="00CB197E"/>
    <w:rsid w:val="00CB377A"/>
    <w:rsid w:val="00CC2579"/>
    <w:rsid w:val="00CC6A57"/>
    <w:rsid w:val="00CD476D"/>
    <w:rsid w:val="00CE026D"/>
    <w:rsid w:val="00CE3989"/>
    <w:rsid w:val="00CF095A"/>
    <w:rsid w:val="00D01BF6"/>
    <w:rsid w:val="00D20B2D"/>
    <w:rsid w:val="00D30339"/>
    <w:rsid w:val="00D327C6"/>
    <w:rsid w:val="00D57E06"/>
    <w:rsid w:val="00D62050"/>
    <w:rsid w:val="00D672F6"/>
    <w:rsid w:val="00D72A35"/>
    <w:rsid w:val="00D76E91"/>
    <w:rsid w:val="00DA6A3A"/>
    <w:rsid w:val="00DA78AC"/>
    <w:rsid w:val="00DB2603"/>
    <w:rsid w:val="00DC20B0"/>
    <w:rsid w:val="00DC56C6"/>
    <w:rsid w:val="00DE6F9D"/>
    <w:rsid w:val="00DF7F75"/>
    <w:rsid w:val="00E05195"/>
    <w:rsid w:val="00E05A1F"/>
    <w:rsid w:val="00E05D4C"/>
    <w:rsid w:val="00E079A7"/>
    <w:rsid w:val="00E17059"/>
    <w:rsid w:val="00E26F60"/>
    <w:rsid w:val="00E27EF3"/>
    <w:rsid w:val="00E35E10"/>
    <w:rsid w:val="00E40308"/>
    <w:rsid w:val="00E45866"/>
    <w:rsid w:val="00E45CF2"/>
    <w:rsid w:val="00E50D26"/>
    <w:rsid w:val="00E51C2A"/>
    <w:rsid w:val="00E907E9"/>
    <w:rsid w:val="00E925D4"/>
    <w:rsid w:val="00E94AA2"/>
    <w:rsid w:val="00EB3E8D"/>
    <w:rsid w:val="00EB4CF8"/>
    <w:rsid w:val="00EB7D14"/>
    <w:rsid w:val="00ED5279"/>
    <w:rsid w:val="00ED73A7"/>
    <w:rsid w:val="00F07777"/>
    <w:rsid w:val="00F45D22"/>
    <w:rsid w:val="00F546B0"/>
    <w:rsid w:val="00F613B0"/>
    <w:rsid w:val="00F64025"/>
    <w:rsid w:val="00F75615"/>
    <w:rsid w:val="00F87A26"/>
    <w:rsid w:val="00FA1A0B"/>
    <w:rsid w:val="00FC7657"/>
    <w:rsid w:val="00FC7E40"/>
    <w:rsid w:val="00FD5D95"/>
    <w:rsid w:val="00FD61CE"/>
    <w:rsid w:val="00FE1BFB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DB9A11"/>
  <w15:chartTrackingRefBased/>
  <w15:docId w15:val="{6A714219-9A02-46E5-8F84-70B5DC32C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b/>
      <w:bCs/>
      <w:sz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semiHidden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semiHidden/>
    <w:pPr>
      <w:tabs>
        <w:tab w:val="center" w:pos="4819"/>
        <w:tab w:val="right" w:pos="9638"/>
      </w:tabs>
    </w:pPr>
  </w:style>
  <w:style w:type="paragraph" w:styleId="Ingenafstand">
    <w:name w:val="No Spacing"/>
    <w:uiPriority w:val="1"/>
    <w:qFormat/>
    <w:rsid w:val="009D3FEE"/>
    <w:rPr>
      <w:sz w:val="24"/>
      <w:szCs w:val="24"/>
    </w:rPr>
  </w:style>
  <w:style w:type="paragraph" w:styleId="Listeafsnit">
    <w:name w:val="List Paragraph"/>
    <w:basedOn w:val="Normal"/>
    <w:uiPriority w:val="34"/>
    <w:qFormat/>
    <w:rsid w:val="00662F54"/>
    <w:pPr>
      <w:ind w:left="720"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Standardskrifttypeiafsnit"/>
    <w:uiPriority w:val="99"/>
    <w:unhideWhenUsed/>
    <w:rsid w:val="0058356C"/>
    <w:rPr>
      <w:color w:val="0000FF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851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7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gasoerensen@outlook.dk" TargetMode="External"/><Relationship Id="rId1" Type="http://schemas.openxmlformats.org/officeDocument/2006/relationships/hyperlink" Target="mailto:stenmann04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ent\Application%20Data\Microsoft\Skabeloner\socialdemokratiet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C:\Documents and Settings\Bent\Application Data\Microsoft\Skabeloner\socialdemokratiet.dot</Template>
  <TotalTime>1</TotalTime>
  <Pages>2</Pages>
  <Words>300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'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Grethe</dc:creator>
  <cp:keywords/>
  <cp:lastModifiedBy>Malene Kruse Johnsen</cp:lastModifiedBy>
  <cp:revision>2</cp:revision>
  <cp:lastPrinted>2025-11-20T17:18:00Z</cp:lastPrinted>
  <dcterms:created xsi:type="dcterms:W3CDTF">2026-01-15T20:07:00Z</dcterms:created>
  <dcterms:modified xsi:type="dcterms:W3CDTF">2026-01-15T20:07:00Z</dcterms:modified>
</cp:coreProperties>
</file>